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78" w:rsidRDefault="003A7B3F" w:rsidP="00135178">
      <w:pPr>
        <w:rPr>
          <w:sz w:val="40"/>
          <w:szCs w:val="40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4520" cy="12592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78" w:rsidRPr="001810C0" w:rsidRDefault="00135178" w:rsidP="00135178">
      <w:pPr>
        <w:rPr>
          <w:sz w:val="40"/>
          <w:szCs w:val="40"/>
        </w:rPr>
      </w:pPr>
    </w:p>
    <w:p w:rsidR="00135178" w:rsidRPr="001810C0" w:rsidRDefault="00135178" w:rsidP="00135178">
      <w:pPr>
        <w:rPr>
          <w:sz w:val="40"/>
          <w:szCs w:val="40"/>
        </w:rPr>
      </w:pPr>
    </w:p>
    <w:p w:rsidR="00135178" w:rsidRDefault="00135178" w:rsidP="00135178">
      <w:pPr>
        <w:rPr>
          <w:sz w:val="4"/>
          <w:szCs w:val="4"/>
        </w:rPr>
      </w:pPr>
    </w:p>
    <w:p w:rsidR="00135178" w:rsidRDefault="00135178" w:rsidP="00135178">
      <w:pPr>
        <w:rPr>
          <w:sz w:val="4"/>
          <w:szCs w:val="4"/>
        </w:rPr>
      </w:pPr>
    </w:p>
    <w:p w:rsidR="00135178" w:rsidRDefault="00135178" w:rsidP="00135178">
      <w:pPr>
        <w:rPr>
          <w:sz w:val="4"/>
          <w:szCs w:val="4"/>
        </w:rPr>
      </w:pPr>
    </w:p>
    <w:p w:rsidR="00A31AB1" w:rsidRPr="00FB5FF4" w:rsidRDefault="00646D96" w:rsidP="00FB5FF4">
      <w:pPr>
        <w:rPr>
          <w:rFonts w:ascii="Arial" w:hAnsi="Arial" w:cs="Arial"/>
          <w:b/>
          <w:i/>
          <w:color w:val="000080"/>
          <w:sz w:val="36"/>
          <w:szCs w:val="36"/>
        </w:rPr>
      </w:pPr>
      <w:r>
        <w:rPr>
          <w:rFonts w:ascii="AR JULIAN" w:hAnsi="AR JULIAN" w:cs="Aparajita"/>
          <w:color w:val="FF0000"/>
          <w:sz w:val="20"/>
          <w:szCs w:val="20"/>
        </w:rPr>
        <w:t xml:space="preserve">            </w:t>
      </w:r>
      <w:r w:rsidR="00206027" w:rsidRPr="00646D96">
        <w:rPr>
          <w:rFonts w:ascii="AR JULIAN" w:hAnsi="AR JULIAN" w:cs="Aparajita"/>
          <w:color w:val="FF0000"/>
          <w:sz w:val="18"/>
          <w:szCs w:val="18"/>
        </w:rPr>
        <w:t>XIV</w:t>
      </w:r>
      <w:r w:rsidR="00135178" w:rsidRPr="00646D96">
        <w:rPr>
          <w:rFonts w:ascii="AR JULIAN" w:hAnsi="AR JULIAN" w:cs="Aparajita"/>
          <w:color w:val="FF0000"/>
          <w:sz w:val="18"/>
          <w:szCs w:val="18"/>
        </w:rPr>
        <w:t xml:space="preserve"> </w:t>
      </w:r>
      <w:proofErr w:type="spellStart"/>
      <w:r w:rsidR="00135178" w:rsidRPr="00646D96">
        <w:rPr>
          <w:rFonts w:ascii="AR JULIAN" w:hAnsi="AR JULIAN" w:cs="Aparajita"/>
          <w:color w:val="FF0000"/>
          <w:sz w:val="18"/>
          <w:szCs w:val="18"/>
        </w:rPr>
        <w:t>MiniEuropa</w:t>
      </w:r>
      <w:proofErr w:type="spellEnd"/>
      <w:r w:rsidR="00206027" w:rsidRPr="00646D96">
        <w:rPr>
          <w:rFonts w:ascii="AR JULIAN" w:hAnsi="AR JULIAN" w:cs="Aparajita"/>
          <w:color w:val="FF0000"/>
          <w:sz w:val="18"/>
          <w:szCs w:val="18"/>
        </w:rPr>
        <w:t xml:space="preserve"> 2018</w:t>
      </w:r>
      <w:r w:rsidR="00135178" w:rsidRPr="00646D96">
        <w:rPr>
          <w:rFonts w:ascii="AR JULIAN" w:hAnsi="AR JULIAN" w:cs="Aparajita"/>
          <w:color w:val="FF0000"/>
          <w:sz w:val="20"/>
          <w:szCs w:val="20"/>
        </w:rPr>
        <w:t xml:space="preserve">              </w:t>
      </w:r>
      <w:r w:rsidR="00CF0178" w:rsidRPr="00646D96">
        <w:rPr>
          <w:sz w:val="20"/>
          <w:szCs w:val="20"/>
        </w:rPr>
        <w:t xml:space="preserve">     </w:t>
      </w:r>
      <w:r w:rsidR="00135178" w:rsidRPr="00646D96">
        <w:rPr>
          <w:sz w:val="20"/>
          <w:szCs w:val="20"/>
        </w:rPr>
        <w:t xml:space="preserve">                                </w:t>
      </w:r>
      <w:r w:rsidR="00CF0178" w:rsidRPr="00CF0178">
        <w:rPr>
          <w:rFonts w:ascii="Arial" w:hAnsi="Arial" w:cs="Arial"/>
          <w:b/>
          <w:i/>
          <w:color w:val="000080"/>
          <w:sz w:val="36"/>
          <w:szCs w:val="36"/>
        </w:rPr>
        <w:t>Warsaw</w:t>
      </w:r>
      <w:r w:rsidR="00FB5FF4">
        <w:rPr>
          <w:rFonts w:ascii="Arial" w:hAnsi="Arial" w:cs="Arial"/>
          <w:b/>
          <w:i/>
          <w:color w:val="000080"/>
          <w:sz w:val="36"/>
          <w:szCs w:val="36"/>
        </w:rPr>
        <w:t xml:space="preserve">, March </w:t>
      </w:r>
      <w:r w:rsidR="00206027">
        <w:rPr>
          <w:rFonts w:ascii="Arial" w:hAnsi="Arial" w:cs="Arial"/>
          <w:b/>
          <w:i/>
          <w:color w:val="000080"/>
          <w:sz w:val="36"/>
          <w:szCs w:val="36"/>
        </w:rPr>
        <w:t>9</w:t>
      </w:r>
      <w:r w:rsidR="003A7B3F">
        <w:rPr>
          <w:rFonts w:ascii="Arial" w:hAnsi="Arial" w:cs="Arial"/>
          <w:b/>
          <w:i/>
          <w:color w:val="000080"/>
          <w:sz w:val="36"/>
          <w:szCs w:val="36"/>
        </w:rPr>
        <w:t xml:space="preserve"> </w:t>
      </w:r>
      <w:r w:rsidR="00961C9A">
        <w:rPr>
          <w:rFonts w:ascii="Arial" w:hAnsi="Arial" w:cs="Arial"/>
          <w:b/>
          <w:i/>
          <w:color w:val="000080"/>
          <w:sz w:val="36"/>
          <w:szCs w:val="36"/>
        </w:rPr>
        <w:t>-</w:t>
      </w:r>
      <w:r w:rsidR="00206027">
        <w:rPr>
          <w:rFonts w:ascii="Arial" w:hAnsi="Arial" w:cs="Arial"/>
          <w:b/>
          <w:i/>
          <w:color w:val="000080"/>
          <w:sz w:val="36"/>
          <w:szCs w:val="36"/>
        </w:rPr>
        <w:t>1</w:t>
      </w:r>
      <w:bookmarkStart w:id="0" w:name="_GoBack"/>
      <w:bookmarkEnd w:id="0"/>
      <w:r w:rsidR="00206027">
        <w:rPr>
          <w:rFonts w:ascii="Arial" w:hAnsi="Arial" w:cs="Arial"/>
          <w:b/>
          <w:i/>
          <w:color w:val="000080"/>
          <w:sz w:val="36"/>
          <w:szCs w:val="36"/>
        </w:rPr>
        <w:t>1</w:t>
      </w:r>
      <w:r w:rsidR="00066B7F">
        <w:rPr>
          <w:rFonts w:ascii="Arial" w:hAnsi="Arial" w:cs="Arial"/>
          <w:b/>
          <w:i/>
          <w:color w:val="000080"/>
          <w:sz w:val="36"/>
          <w:szCs w:val="36"/>
        </w:rPr>
        <w:t>,</w:t>
      </w:r>
      <w:r w:rsidR="005A0EE8" w:rsidRPr="00CF0178">
        <w:rPr>
          <w:rFonts w:ascii="Arial" w:hAnsi="Arial" w:cs="Arial"/>
          <w:b/>
          <w:i/>
          <w:color w:val="000080"/>
          <w:sz w:val="36"/>
          <w:szCs w:val="36"/>
        </w:rPr>
        <w:t>201</w:t>
      </w:r>
      <w:r w:rsidR="00206027">
        <w:rPr>
          <w:rFonts w:ascii="Arial" w:hAnsi="Arial" w:cs="Arial"/>
          <w:b/>
          <w:i/>
          <w:color w:val="000080"/>
          <w:sz w:val="36"/>
          <w:szCs w:val="36"/>
        </w:rPr>
        <w:t>8</w:t>
      </w:r>
    </w:p>
    <w:p w:rsidR="00CF0178" w:rsidRPr="00DD645C" w:rsidRDefault="00CF0178" w:rsidP="00786992">
      <w:pPr>
        <w:tabs>
          <w:tab w:val="left" w:pos="7200"/>
        </w:tabs>
        <w:jc w:val="center"/>
        <w:rPr>
          <w:rFonts w:ascii="Arial" w:hAnsi="Arial" w:cs="Arial"/>
          <w:b/>
          <w:i/>
          <w:color w:val="000080"/>
          <w:sz w:val="16"/>
          <w:szCs w:val="16"/>
        </w:rPr>
      </w:pPr>
    </w:p>
    <w:p w:rsidR="005A0EE8" w:rsidRPr="00CF0178" w:rsidRDefault="00786992" w:rsidP="00CF0178">
      <w:pPr>
        <w:tabs>
          <w:tab w:val="left" w:pos="7200"/>
        </w:tabs>
        <w:jc w:val="center"/>
        <w:rPr>
          <w:rFonts w:ascii="Arial" w:hAnsi="Arial" w:cs="Arial"/>
          <w:b/>
          <w:i/>
          <w:sz w:val="56"/>
          <w:szCs w:val="56"/>
        </w:rPr>
      </w:pPr>
      <w:r w:rsidRPr="00CF0178">
        <w:rPr>
          <w:rFonts w:ascii="Arial" w:hAnsi="Arial" w:cs="Arial"/>
          <w:b/>
          <w:i/>
          <w:color w:val="000080"/>
        </w:rPr>
        <w:t xml:space="preserve">Please, return this form until </w:t>
      </w:r>
      <w:r w:rsidR="00D11840">
        <w:rPr>
          <w:rFonts w:ascii="Arial" w:hAnsi="Arial" w:cs="Arial"/>
          <w:b/>
          <w:i/>
          <w:color w:val="000080"/>
        </w:rPr>
        <w:t>February</w:t>
      </w:r>
      <w:r w:rsidRPr="00CF0178">
        <w:rPr>
          <w:rFonts w:ascii="Arial" w:hAnsi="Arial" w:cs="Arial"/>
          <w:b/>
          <w:i/>
          <w:color w:val="000080"/>
        </w:rPr>
        <w:t xml:space="preserve"> </w:t>
      </w:r>
      <w:r w:rsidR="00961C9A">
        <w:rPr>
          <w:rFonts w:ascii="Arial" w:hAnsi="Arial" w:cs="Arial"/>
          <w:b/>
          <w:i/>
          <w:color w:val="000080"/>
          <w:lang w:val="en-GB"/>
        </w:rPr>
        <w:t>1</w:t>
      </w:r>
      <w:proofErr w:type="spellStart"/>
      <w:r w:rsidRPr="00CF0178">
        <w:rPr>
          <w:rFonts w:ascii="Arial" w:hAnsi="Arial" w:cs="Arial"/>
          <w:b/>
          <w:i/>
          <w:color w:val="000080"/>
          <w:vertAlign w:val="superscript"/>
        </w:rPr>
        <w:t>st</w:t>
      </w:r>
      <w:proofErr w:type="spellEnd"/>
      <w:r w:rsidR="00D11840">
        <w:rPr>
          <w:rFonts w:ascii="Arial" w:hAnsi="Arial" w:cs="Arial"/>
          <w:b/>
          <w:i/>
          <w:color w:val="000080"/>
        </w:rPr>
        <w:t>, 201</w:t>
      </w:r>
      <w:r w:rsidR="00DD1CBA">
        <w:rPr>
          <w:rFonts w:ascii="Arial" w:hAnsi="Arial" w:cs="Arial"/>
          <w:b/>
          <w:i/>
          <w:color w:val="000080"/>
        </w:rPr>
        <w:t>8</w:t>
      </w:r>
      <w:r w:rsidRPr="00CF0178">
        <w:rPr>
          <w:rFonts w:ascii="Arial" w:hAnsi="Arial" w:cs="Arial"/>
          <w:b/>
          <w:i/>
          <w:color w:val="000080"/>
        </w:rPr>
        <w:t xml:space="preserve">: </w:t>
      </w:r>
      <w:hyperlink r:id="rId9" w:history="1">
        <w:r w:rsidRPr="00CF0178">
          <w:rPr>
            <w:rStyle w:val="Hipercze"/>
            <w:rFonts w:ascii="Arial" w:hAnsi="Arial" w:cs="Arial"/>
            <w:b/>
            <w:i/>
            <w:color w:val="000080"/>
          </w:rPr>
          <w:t>minieropa@euro6.pl</w:t>
        </w:r>
      </w:hyperlink>
      <w:r w:rsidR="0086570D">
        <w:rPr>
          <w:rFonts w:ascii="Arial" w:hAnsi="Arial" w:cs="Arial"/>
          <w:b/>
          <w:i/>
          <w:color w:val="000080"/>
        </w:rPr>
        <w:t xml:space="preserve">; </w:t>
      </w:r>
      <w:r w:rsidRPr="00CF0178">
        <w:rPr>
          <w:rFonts w:ascii="Arial" w:hAnsi="Arial" w:cs="Arial"/>
          <w:b/>
          <w:i/>
          <w:color w:val="000080"/>
          <w:u w:val="single"/>
        </w:rPr>
        <w:t>euro6@euro6.pl</w:t>
      </w:r>
    </w:p>
    <w:tbl>
      <w:tblPr>
        <w:tblpPr w:leftFromText="141" w:rightFromText="141" w:vertAnchor="text" w:horzAnchor="margin" w:tblpXSpec="center" w:tblpY="140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772"/>
        <w:gridCol w:w="360"/>
        <w:gridCol w:w="1264"/>
        <w:gridCol w:w="2156"/>
        <w:gridCol w:w="2340"/>
      </w:tblGrid>
      <w:tr w:rsidR="00786992" w:rsidRPr="0078568C" w:rsidTr="0078568C">
        <w:trPr>
          <w:trHeight w:val="454"/>
        </w:trPr>
        <w:tc>
          <w:tcPr>
            <w:tcW w:w="1908" w:type="dxa"/>
            <w:shd w:val="clear" w:color="auto" w:fill="auto"/>
            <w:vAlign w:val="center"/>
          </w:tcPr>
          <w:p w:rsidR="00786992" w:rsidRPr="0078568C" w:rsidRDefault="00847437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Club/country</w:t>
            </w:r>
          </w:p>
        </w:tc>
        <w:tc>
          <w:tcPr>
            <w:tcW w:w="8892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786992" w:rsidRPr="0078568C" w:rsidTr="0078568C">
        <w:trPr>
          <w:trHeight w:val="454"/>
        </w:trPr>
        <w:tc>
          <w:tcPr>
            <w:tcW w:w="1908" w:type="dxa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proofErr w:type="spellStart"/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Adress</w:t>
            </w:r>
            <w:proofErr w:type="spellEnd"/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</w:p>
        </w:tc>
        <w:tc>
          <w:tcPr>
            <w:tcW w:w="8892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  <w:r w:rsidR="00135178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t xml:space="preserve">      </w:t>
            </w:r>
          </w:p>
        </w:tc>
      </w:tr>
      <w:tr w:rsidR="00786992" w:rsidRPr="0078568C" w:rsidTr="0078568C">
        <w:trPr>
          <w:trHeight w:val="454"/>
        </w:trPr>
        <w:tc>
          <w:tcPr>
            <w:tcW w:w="1908" w:type="dxa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Contact persons:</w:t>
            </w:r>
          </w:p>
        </w:tc>
        <w:tc>
          <w:tcPr>
            <w:tcW w:w="8892" w:type="dxa"/>
            <w:gridSpan w:val="5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786992" w:rsidRPr="0078568C" w:rsidTr="0078568C">
        <w:trPr>
          <w:trHeight w:val="454"/>
        </w:trPr>
        <w:tc>
          <w:tcPr>
            <w:tcW w:w="1908" w:type="dxa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Phone:</w:t>
            </w:r>
          </w:p>
        </w:tc>
        <w:tc>
          <w:tcPr>
            <w:tcW w:w="3132" w:type="dxa"/>
            <w:gridSpan w:val="2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2"/>
                <w:szCs w:val="22"/>
              </w:rPr>
              <w:t>E-mail: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786992" w:rsidRPr="0078568C" w:rsidTr="00F86C3A">
        <w:trPr>
          <w:trHeight w:val="304"/>
        </w:trPr>
        <w:tc>
          <w:tcPr>
            <w:tcW w:w="4680" w:type="dxa"/>
            <w:gridSpan w:val="2"/>
            <w:vMerge w:val="restart"/>
            <w:shd w:val="clear" w:color="auto" w:fill="auto"/>
            <w:vAlign w:val="center"/>
          </w:tcPr>
          <w:p w:rsidR="00786992" w:rsidRPr="00DD1CBA" w:rsidRDefault="004C609B" w:rsidP="0078568C">
            <w:pPr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Entry fee 50 EUR /22</w:t>
            </w:r>
            <w:r w:rsidR="00980160"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 xml:space="preserve">0 </w:t>
            </w:r>
            <w:r w:rsidR="00786992"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 xml:space="preserve">PLN will be </w:t>
            </w:r>
            <w:proofErr w:type="spellStart"/>
            <w:r w:rsidR="00786992"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ade</w:t>
            </w:r>
            <w:proofErr w:type="spellEnd"/>
            <w:r w:rsidR="00786992" w:rsidRPr="00DD1CBA"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  <w:t>:</w:t>
            </w:r>
          </w:p>
          <w:p w:rsidR="00786992" w:rsidRPr="00DD1CBA" w:rsidRDefault="00CC6256" w:rsidP="0078568C">
            <w:pPr>
              <w:rPr>
                <w:rFonts w:ascii="Arial" w:hAnsi="Arial" w:cs="Arial"/>
                <w:color w:val="000080"/>
                <w:sz w:val="16"/>
                <w:szCs w:val="16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16"/>
                <w:szCs w:val="16"/>
                <w:lang w:val="en-GB"/>
              </w:rPr>
              <w:t xml:space="preserve">                             </w:t>
            </w:r>
            <w:r w:rsidR="00786992" w:rsidRPr="00DD1CBA">
              <w:rPr>
                <w:rFonts w:ascii="Arial" w:hAnsi="Arial" w:cs="Arial"/>
                <w:color w:val="000080"/>
                <w:sz w:val="16"/>
                <w:szCs w:val="16"/>
                <w:lang w:val="en-GB"/>
              </w:rPr>
              <w:t>(your selection)</w:t>
            </w:r>
          </w:p>
          <w:p w:rsidR="008C40C6" w:rsidRPr="00DD1CBA" w:rsidRDefault="008C40C6" w:rsidP="0078568C">
            <w:pP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The entry fee has to be paid together with the official ent</w:t>
            </w:r>
            <w:r w:rsidR="00D11840"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ry</w:t>
            </w:r>
            <w:r w:rsidR="00961C9A"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by name, not later than </w:t>
            </w:r>
            <w:r w:rsidR="00961C9A"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 xml:space="preserve"> February </w:t>
            </w:r>
            <w:r w:rsidR="00135178"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  <w:lang w:val="en-GB"/>
              </w:rPr>
              <w:t>1</w:t>
            </w:r>
            <w:proofErr w:type="spellStart"/>
            <w:r w:rsidR="00135178"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  <w:vertAlign w:val="superscript"/>
              </w:rPr>
              <w:t>st</w:t>
            </w:r>
            <w:proofErr w:type="spellEnd"/>
            <w:r w:rsidR="00206027"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>, 2018</w:t>
            </w:r>
            <w:r w:rsidR="00961C9A" w:rsidRPr="00DD1CBA">
              <w:rPr>
                <w:rFonts w:ascii="Arial" w:hAnsi="Arial" w:cs="Arial"/>
                <w:b/>
                <w:i/>
                <w:color w:val="000080"/>
                <w:sz w:val="18"/>
                <w:szCs w:val="18"/>
              </w:rPr>
              <w:t xml:space="preserve"> </w:t>
            </w:r>
            <w:r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to the following account:</w:t>
            </w:r>
            <w:r w:rsidR="00961C9A" w:rsidRPr="00DD1CBA"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786992" w:rsidRPr="00DD1CBA" w:rsidRDefault="00786992" w:rsidP="0078568C">
            <w:pPr>
              <w:ind w:left="282"/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by bank transfer;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786992" w:rsidRPr="0078568C" w:rsidTr="00F86C3A">
        <w:trPr>
          <w:trHeight w:val="320"/>
        </w:trPr>
        <w:tc>
          <w:tcPr>
            <w:tcW w:w="4680" w:type="dxa"/>
            <w:gridSpan w:val="2"/>
            <w:vMerge/>
            <w:shd w:val="clear" w:color="auto" w:fill="auto"/>
            <w:vAlign w:val="center"/>
          </w:tcPr>
          <w:p w:rsidR="00786992" w:rsidRPr="00DD1CBA" w:rsidRDefault="00786992" w:rsidP="0078568C">
            <w:pPr>
              <w:rPr>
                <w:rFonts w:ascii="Arial" w:hAnsi="Arial" w:cs="Arial"/>
                <w:color w:val="000080"/>
                <w:sz w:val="22"/>
                <w:szCs w:val="22"/>
                <w:lang w:val="en-GB"/>
              </w:rPr>
            </w:pP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786992" w:rsidRPr="00DD1CBA" w:rsidRDefault="00786992" w:rsidP="0078568C">
            <w:pPr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by cash on the competition day</w:t>
            </w:r>
          </w:p>
          <w:p w:rsidR="00245ADC" w:rsidRPr="00DD1CBA" w:rsidRDefault="00DD1CBA" w:rsidP="004C609B">
            <w:pPr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</w:pP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 xml:space="preserve">60 </w:t>
            </w:r>
            <w:r w:rsidR="00B34B52"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 xml:space="preserve">EUR </w:t>
            </w:r>
            <w:r w:rsidR="00245ADC"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>/</w:t>
            </w:r>
            <w:r w:rsidRPr="00DD1CBA">
              <w:rPr>
                <w:rFonts w:ascii="Arial" w:hAnsi="Arial" w:cs="Arial"/>
                <w:color w:val="000080"/>
                <w:sz w:val="20"/>
                <w:szCs w:val="20"/>
                <w:lang w:val="en-GB"/>
              </w:rPr>
              <w:t xml:space="preserve"> </w:t>
            </w:r>
            <w:r w:rsidR="004C609B" w:rsidRPr="00DD1CBA">
              <w:rPr>
                <w:rStyle w:val="hps"/>
                <w:rFonts w:ascii="Arial" w:hAnsi="Arial" w:cs="Arial"/>
                <w:color w:val="000080"/>
                <w:sz w:val="20"/>
                <w:szCs w:val="20"/>
                <w:lang w:val="en"/>
              </w:rPr>
              <w:t>2</w:t>
            </w:r>
            <w:r w:rsidRPr="00DD1CBA">
              <w:rPr>
                <w:rStyle w:val="hps"/>
                <w:rFonts w:ascii="Arial" w:hAnsi="Arial" w:cs="Arial"/>
                <w:color w:val="000080"/>
                <w:sz w:val="20"/>
                <w:szCs w:val="20"/>
                <w:lang w:val="en"/>
              </w:rPr>
              <w:t>6</w:t>
            </w:r>
            <w:r w:rsidR="00D74950" w:rsidRPr="00DD1CBA">
              <w:rPr>
                <w:rStyle w:val="hps"/>
                <w:rFonts w:ascii="Arial" w:hAnsi="Arial" w:cs="Arial"/>
                <w:color w:val="000080"/>
                <w:sz w:val="20"/>
                <w:szCs w:val="20"/>
                <w:lang w:val="en"/>
              </w:rPr>
              <w:t>0 PLN</w:t>
            </w:r>
            <w:r w:rsidR="00D74950" w:rsidRPr="00DD1CBA">
              <w:rPr>
                <w:rStyle w:val="hps"/>
                <w:rFonts w:ascii="Arial" w:hAnsi="Arial" w:cs="Arial"/>
                <w:color w:val="000080"/>
                <w:lang w:val="en"/>
              </w:rPr>
              <w:t xml:space="preserve"> </w:t>
            </w:r>
          </w:p>
        </w:tc>
        <w:tc>
          <w:tcPr>
            <w:tcW w:w="23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pP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instrText xml:space="preserve"> FORMTEXT </w:instrTex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separate"/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cs="Arial"/>
                <w:noProof/>
                <w:color w:val="000080"/>
                <w:sz w:val="28"/>
                <w:szCs w:val="28"/>
                <w:lang w:val="en-GB"/>
              </w:rPr>
              <w:t> </w:t>
            </w:r>
            <w:r w:rsidRPr="0078568C">
              <w:rPr>
                <w:rFonts w:ascii="Arial" w:hAnsi="Arial" w:cs="Arial"/>
                <w:color w:val="000080"/>
                <w:sz w:val="28"/>
                <w:szCs w:val="28"/>
                <w:lang w:val="en-GB"/>
              </w:rPr>
              <w:fldChar w:fldCharType="end"/>
            </w:r>
          </w:p>
        </w:tc>
      </w:tr>
      <w:tr w:rsidR="00786992" w:rsidRPr="0078568C" w:rsidTr="0078568C">
        <w:trPr>
          <w:trHeight w:val="186"/>
        </w:trPr>
        <w:tc>
          <w:tcPr>
            <w:tcW w:w="10800" w:type="dxa"/>
            <w:gridSpan w:val="6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86992" w:rsidRPr="0078568C" w:rsidRDefault="00786992" w:rsidP="0078568C">
            <w:pPr>
              <w:rPr>
                <w:rFonts w:ascii="Arial" w:hAnsi="Arial" w:cs="Arial"/>
                <w:sz w:val="6"/>
                <w:szCs w:val="6"/>
                <w:lang w:val="en-GB"/>
              </w:rPr>
            </w:pPr>
          </w:p>
        </w:tc>
      </w:tr>
    </w:tbl>
    <w:p w:rsidR="00070E6F" w:rsidRPr="00786992" w:rsidRDefault="00070E6F" w:rsidP="00A31AB1">
      <w:pPr>
        <w:rPr>
          <w:rFonts w:ascii="Arial" w:hAnsi="Arial" w:cs="Arial"/>
          <w:b/>
          <w:color w:val="000080"/>
          <w:sz w:val="6"/>
          <w:szCs w:val="6"/>
        </w:rPr>
      </w:pPr>
    </w:p>
    <w:tbl>
      <w:tblPr>
        <w:tblW w:w="10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4319"/>
        <w:gridCol w:w="1980"/>
        <w:gridCol w:w="1440"/>
        <w:gridCol w:w="1440"/>
        <w:gridCol w:w="1063"/>
      </w:tblGrid>
      <w:tr w:rsidR="0044014B" w:rsidRPr="00BF3258" w:rsidTr="00CC6256">
        <w:trPr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14B" w:rsidRPr="00BF3258" w:rsidRDefault="0044014B" w:rsidP="00AC6D9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14B" w:rsidRPr="00CC6256" w:rsidRDefault="0044014B" w:rsidP="00AC6D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Name and surname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14B" w:rsidRPr="00CC6256" w:rsidRDefault="0044014B" w:rsidP="00CF0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Passport 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14B" w:rsidRPr="00CC6256" w:rsidRDefault="0044014B" w:rsidP="00CF01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14B" w:rsidRPr="00CC6256" w:rsidRDefault="0044014B" w:rsidP="00CF01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Category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14B" w:rsidRPr="00CC6256" w:rsidRDefault="0044014B" w:rsidP="00CF0178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CC625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Gender</w:t>
            </w:r>
          </w:p>
        </w:tc>
      </w:tr>
      <w:tr w:rsidR="0044014B" w:rsidRPr="00BF3258" w:rsidTr="00CC6256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BF3258" w:rsidRDefault="0044014B" w:rsidP="00AC6D97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44014B" w:rsidRDefault="0044014B" w:rsidP="005543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44014B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Competitors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14B" w:rsidRPr="0044014B" w:rsidRDefault="0044014B" w:rsidP="005543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014B">
              <w:rPr>
                <w:rFonts w:ascii="Arial" w:hAnsi="Arial" w:cs="Arial"/>
                <w:b/>
                <w:sz w:val="22"/>
                <w:szCs w:val="22"/>
              </w:rPr>
              <w:t>VISA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44014B" w:rsidRDefault="0044014B" w:rsidP="00554364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44014B">
              <w:rPr>
                <w:rFonts w:ascii="Arial" w:hAnsi="Arial" w:cs="Arial"/>
                <w:bCs/>
                <w:sz w:val="16"/>
                <w:szCs w:val="16"/>
                <w:lang w:val="en-GB"/>
              </w:rPr>
              <w:t>yyyy.mm.dd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60D" w:rsidRPr="00B9060D" w:rsidRDefault="00B9060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 xml:space="preserve">Bronze, Silver, Gold, </w:t>
            </w:r>
          </w:p>
          <w:p w:rsidR="00B9060D" w:rsidRPr="00B9060D" w:rsidRDefault="00B9060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 xml:space="preserve">Novice Advanced, </w:t>
            </w:r>
          </w:p>
          <w:p w:rsidR="0044014B" w:rsidRPr="00405205" w:rsidRDefault="00B9060D" w:rsidP="00405205">
            <w:pPr>
              <w:ind w:right="13"/>
              <w:jc w:val="center"/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</w:pPr>
            <w:r w:rsidRPr="00B9060D">
              <w:rPr>
                <w:rFonts w:ascii="Arial" w:hAnsi="Arial" w:cs="Arial"/>
                <w:b/>
                <w:bCs/>
                <w:color w:val="000000"/>
                <w:spacing w:val="-7"/>
                <w:sz w:val="12"/>
                <w:szCs w:val="12"/>
              </w:rPr>
              <w:t>Junior – Girls and Boys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BF3258" w:rsidRDefault="0044014B" w:rsidP="00554364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(L;M</w:t>
            </w:r>
            <w:r w:rsidRPr="00BF3258">
              <w:rPr>
                <w:rFonts w:ascii="Arial" w:hAnsi="Arial" w:cs="Arial"/>
                <w:bCs/>
                <w:lang w:val="en-GB"/>
              </w:rPr>
              <w:t>)</w:t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D515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D515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7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8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44014B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786992" w:rsidRDefault="0044014B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14B" w:rsidRPr="00CF0178" w:rsidRDefault="0044014B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14B" w:rsidRPr="00CF0178" w:rsidRDefault="0044014B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F21DA3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786992" w:rsidRDefault="00F21DA3" w:rsidP="00AC6D97">
            <w:pPr>
              <w:ind w:left="-45" w:right="-14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10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786992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F21DA3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786992" w:rsidRDefault="00F21DA3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F21DA3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786992" w:rsidRDefault="00F21DA3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61383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DA3" w:rsidRPr="00CF0178" w:rsidRDefault="00F21DA3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b/>
                <w:sz w:val="20"/>
                <w:szCs w:val="20"/>
                <w:lang w:val="en-GB"/>
              </w:rPr>
              <w:t>Coaches and accompanying persons</w:t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AC6D9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AC6D9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786992" w:rsidRPr="00BF3258" w:rsidTr="00135178">
        <w:trPr>
          <w:trHeight w:val="34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786992" w:rsidRDefault="00786992" w:rsidP="00EA56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6992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EA56B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EA56B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992" w:rsidRPr="00CF0178" w:rsidRDefault="00786992" w:rsidP="00CF01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CF017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786992" w:rsidRPr="00B568CA" w:rsidRDefault="00786992" w:rsidP="00EA56B7">
      <w:pPr>
        <w:rPr>
          <w:rStyle w:val="hps"/>
          <w:sz w:val="16"/>
          <w:szCs w:val="16"/>
          <w:lang w:val="en"/>
        </w:rPr>
      </w:pPr>
    </w:p>
    <w:p w:rsidR="00B568CA" w:rsidRDefault="00786992" w:rsidP="00EA56B7">
      <w:pPr>
        <w:rPr>
          <w:rStyle w:val="hps"/>
          <w:sz w:val="2"/>
          <w:szCs w:val="2"/>
          <w:lang w:val="en"/>
        </w:rPr>
      </w:pPr>
      <w:r>
        <w:rPr>
          <w:rStyle w:val="hps"/>
          <w:lang w:val="en"/>
        </w:rPr>
        <w:t xml:space="preserve">                                           </w:t>
      </w:r>
    </w:p>
    <w:p w:rsidR="00B568CA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  <w:r>
        <w:rPr>
          <w:rStyle w:val="hps"/>
          <w:sz w:val="2"/>
          <w:szCs w:val="2"/>
          <w:lang w:val="en"/>
        </w:rPr>
        <w:tab/>
      </w: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135178" w:rsidRDefault="00135178" w:rsidP="00135178">
      <w:pPr>
        <w:tabs>
          <w:tab w:val="left" w:pos="4998"/>
        </w:tabs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B568CA" w:rsidRDefault="00B568CA" w:rsidP="00EA56B7">
      <w:pPr>
        <w:rPr>
          <w:rStyle w:val="hps"/>
          <w:sz w:val="2"/>
          <w:szCs w:val="2"/>
          <w:lang w:val="en"/>
        </w:rPr>
      </w:pPr>
    </w:p>
    <w:p w:rsidR="00432367" w:rsidRDefault="00786992" w:rsidP="00B568CA">
      <w:pPr>
        <w:ind w:left="3600" w:firstLine="720"/>
        <w:rPr>
          <w:rStyle w:val="hps"/>
          <w:lang w:val="en"/>
        </w:rPr>
      </w:pPr>
      <w:r w:rsidRPr="00786992">
        <w:rPr>
          <w:rStyle w:val="hps"/>
          <w:sz w:val="20"/>
          <w:szCs w:val="20"/>
          <w:lang w:val="en"/>
        </w:rPr>
        <w:t xml:space="preserve"> </w:t>
      </w:r>
      <w:r w:rsidRPr="00786992">
        <w:rPr>
          <w:rStyle w:val="hps"/>
          <w:rFonts w:ascii="Arial" w:hAnsi="Arial" w:cs="Arial"/>
          <w:sz w:val="20"/>
          <w:szCs w:val="20"/>
          <w:lang w:val="en"/>
        </w:rPr>
        <w:t>date, signature</w:t>
      </w:r>
      <w:r w:rsidRPr="00786992">
        <w:rPr>
          <w:rStyle w:val="hps"/>
          <w:sz w:val="20"/>
          <w:szCs w:val="20"/>
          <w:lang w:val="en"/>
        </w:rPr>
        <w:t xml:space="preserve"> </w:t>
      </w:r>
      <w:r>
        <w:rPr>
          <w:rStyle w:val="hps"/>
          <w:lang w:val="en"/>
        </w:rPr>
        <w:t>----------------------------------------------------------------</w:t>
      </w:r>
    </w:p>
    <w:p w:rsidR="001B1DF2" w:rsidRDefault="001B1DF2" w:rsidP="00B568CA">
      <w:pPr>
        <w:ind w:left="3600" w:firstLine="720"/>
        <w:rPr>
          <w:lang w:val="en"/>
        </w:rPr>
      </w:pPr>
    </w:p>
    <w:p w:rsidR="001B1DF2" w:rsidRPr="00DD1CBA" w:rsidRDefault="001B1DF2" w:rsidP="00B568CA">
      <w:pPr>
        <w:ind w:left="3600" w:firstLine="720"/>
        <w:rPr>
          <w:strike/>
        </w:rPr>
      </w:pPr>
    </w:p>
    <w:sectPr w:rsidR="001B1DF2" w:rsidRPr="00DD1CBA" w:rsidSect="00135178">
      <w:footerReference w:type="even" r:id="rId10"/>
      <w:footerReference w:type="default" r:id="rId11"/>
      <w:pgSz w:w="12240" w:h="15840"/>
      <w:pgMar w:top="360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22B" w:rsidRDefault="00A2022B">
      <w:r>
        <w:separator/>
      </w:r>
    </w:p>
  </w:endnote>
  <w:endnote w:type="continuationSeparator" w:id="0">
    <w:p w:rsidR="00A2022B" w:rsidRDefault="00A20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96" w:rsidRDefault="00646D96" w:rsidP="009E684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46D96" w:rsidRDefault="00646D96" w:rsidP="004D55D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D96" w:rsidRDefault="00646D96" w:rsidP="009E684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66B7F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46D96" w:rsidRDefault="00646D96" w:rsidP="004D55D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22B" w:rsidRDefault="00A2022B">
      <w:r>
        <w:separator/>
      </w:r>
    </w:p>
  </w:footnote>
  <w:footnote w:type="continuationSeparator" w:id="0">
    <w:p w:rsidR="00A2022B" w:rsidRDefault="00A20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28FA"/>
    <w:multiLevelType w:val="hybridMultilevel"/>
    <w:tmpl w:val="01789D86"/>
    <w:lvl w:ilvl="0" w:tplc="08DAE29A">
      <w:start w:val="1"/>
      <w:numFmt w:val="bullet"/>
      <w:lvlText w:val=""/>
      <w:lvlJc w:val="left"/>
      <w:pPr>
        <w:tabs>
          <w:tab w:val="num" w:pos="360"/>
        </w:tabs>
        <w:ind w:left="108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38044EA"/>
    <w:multiLevelType w:val="hybridMultilevel"/>
    <w:tmpl w:val="9C226588"/>
    <w:lvl w:ilvl="0" w:tplc="52D05242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AB1"/>
    <w:rsid w:val="00015112"/>
    <w:rsid w:val="00052D9D"/>
    <w:rsid w:val="00066B7F"/>
    <w:rsid w:val="00070E6F"/>
    <w:rsid w:val="000A5C74"/>
    <w:rsid w:val="000D2833"/>
    <w:rsid w:val="00135178"/>
    <w:rsid w:val="00176F0B"/>
    <w:rsid w:val="001A51AA"/>
    <w:rsid w:val="001A5F13"/>
    <w:rsid w:val="001B1DF2"/>
    <w:rsid w:val="001E668C"/>
    <w:rsid w:val="00206027"/>
    <w:rsid w:val="0024320A"/>
    <w:rsid w:val="00245ADC"/>
    <w:rsid w:val="00347B32"/>
    <w:rsid w:val="003A7B3F"/>
    <w:rsid w:val="003C10FE"/>
    <w:rsid w:val="003E1EF5"/>
    <w:rsid w:val="00404FF9"/>
    <w:rsid w:val="00405205"/>
    <w:rsid w:val="00420099"/>
    <w:rsid w:val="00432367"/>
    <w:rsid w:val="0044014B"/>
    <w:rsid w:val="00453218"/>
    <w:rsid w:val="004B4575"/>
    <w:rsid w:val="004C609B"/>
    <w:rsid w:val="004D55DE"/>
    <w:rsid w:val="004D6580"/>
    <w:rsid w:val="00502104"/>
    <w:rsid w:val="00546288"/>
    <w:rsid w:val="00554364"/>
    <w:rsid w:val="00556BD7"/>
    <w:rsid w:val="005A0EE8"/>
    <w:rsid w:val="005C0F5C"/>
    <w:rsid w:val="005C386B"/>
    <w:rsid w:val="00613832"/>
    <w:rsid w:val="00636A6A"/>
    <w:rsid w:val="00646D96"/>
    <w:rsid w:val="00662A9C"/>
    <w:rsid w:val="006A4C93"/>
    <w:rsid w:val="006B3FB9"/>
    <w:rsid w:val="006C6B40"/>
    <w:rsid w:val="006F4593"/>
    <w:rsid w:val="00784A7B"/>
    <w:rsid w:val="0078568C"/>
    <w:rsid w:val="00786992"/>
    <w:rsid w:val="007E16C4"/>
    <w:rsid w:val="007F11EA"/>
    <w:rsid w:val="008035FE"/>
    <w:rsid w:val="0084563F"/>
    <w:rsid w:val="00847437"/>
    <w:rsid w:val="0086570D"/>
    <w:rsid w:val="00877B44"/>
    <w:rsid w:val="00881723"/>
    <w:rsid w:val="008904F9"/>
    <w:rsid w:val="008A3065"/>
    <w:rsid w:val="008B103E"/>
    <w:rsid w:val="008C40C6"/>
    <w:rsid w:val="00961C9A"/>
    <w:rsid w:val="00980160"/>
    <w:rsid w:val="009B0B27"/>
    <w:rsid w:val="009E6843"/>
    <w:rsid w:val="00A075F2"/>
    <w:rsid w:val="00A2022B"/>
    <w:rsid w:val="00A31AB1"/>
    <w:rsid w:val="00A32768"/>
    <w:rsid w:val="00A65B9C"/>
    <w:rsid w:val="00AB1127"/>
    <w:rsid w:val="00AC6D97"/>
    <w:rsid w:val="00AF02E1"/>
    <w:rsid w:val="00B34B52"/>
    <w:rsid w:val="00B43E4E"/>
    <w:rsid w:val="00B568CA"/>
    <w:rsid w:val="00B9060D"/>
    <w:rsid w:val="00BF3258"/>
    <w:rsid w:val="00C07BA9"/>
    <w:rsid w:val="00C642BB"/>
    <w:rsid w:val="00C92A96"/>
    <w:rsid w:val="00CC6256"/>
    <w:rsid w:val="00CF0178"/>
    <w:rsid w:val="00CF666C"/>
    <w:rsid w:val="00D11840"/>
    <w:rsid w:val="00D51503"/>
    <w:rsid w:val="00D74950"/>
    <w:rsid w:val="00D84048"/>
    <w:rsid w:val="00D86D40"/>
    <w:rsid w:val="00DA7396"/>
    <w:rsid w:val="00DD1CBA"/>
    <w:rsid w:val="00DD645C"/>
    <w:rsid w:val="00DF5974"/>
    <w:rsid w:val="00E14908"/>
    <w:rsid w:val="00E4042F"/>
    <w:rsid w:val="00E71555"/>
    <w:rsid w:val="00EA56B7"/>
    <w:rsid w:val="00EF3B8E"/>
    <w:rsid w:val="00F21DA3"/>
    <w:rsid w:val="00F86C3A"/>
    <w:rsid w:val="00FB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1AB1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A31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A31AB1"/>
    <w:rPr>
      <w:color w:val="0000FF"/>
      <w:u w:val="single"/>
    </w:rPr>
  </w:style>
  <w:style w:type="character" w:customStyle="1" w:styleId="hps">
    <w:name w:val="hps"/>
    <w:basedOn w:val="Domylnaczcionkaakapitu"/>
    <w:rsid w:val="00015112"/>
  </w:style>
  <w:style w:type="character" w:customStyle="1" w:styleId="shorttext">
    <w:name w:val="short_text"/>
    <w:basedOn w:val="Domylnaczcionkaakapitu"/>
    <w:rsid w:val="00B34B52"/>
  </w:style>
  <w:style w:type="paragraph" w:styleId="Stopka">
    <w:name w:val="footer"/>
    <w:basedOn w:val="Normalny"/>
    <w:rsid w:val="004D55D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D5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1AB1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A31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A31AB1"/>
    <w:rPr>
      <w:color w:val="0000FF"/>
      <w:u w:val="single"/>
    </w:rPr>
  </w:style>
  <w:style w:type="character" w:customStyle="1" w:styleId="hps">
    <w:name w:val="hps"/>
    <w:basedOn w:val="Domylnaczcionkaakapitu"/>
    <w:rsid w:val="00015112"/>
  </w:style>
  <w:style w:type="character" w:customStyle="1" w:styleId="shorttext">
    <w:name w:val="short_text"/>
    <w:basedOn w:val="Domylnaczcionkaakapitu"/>
    <w:rsid w:val="00B34B52"/>
  </w:style>
  <w:style w:type="paragraph" w:styleId="Stopka">
    <w:name w:val="footer"/>
    <w:basedOn w:val="Normalny"/>
    <w:rsid w:val="004D55D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D5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inieropa@euro6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customNormal.dotm</Template>
  <TotalTime>0</TotalTime>
  <Pages>1</Pages>
  <Words>419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Kaunas Spring 2011</vt:lpstr>
    </vt:vector>
  </TitlesOfParts>
  <Company>PZU SA</Company>
  <LinksUpToDate>false</LinksUpToDate>
  <CharactersWithSpaces>2934</CharactersWithSpaces>
  <SharedDoc>false</SharedDoc>
  <HLinks>
    <vt:vector size="12" baseType="variant">
      <vt:variant>
        <vt:i4>5963836</vt:i4>
      </vt:variant>
      <vt:variant>
        <vt:i4>294</vt:i4>
      </vt:variant>
      <vt:variant>
        <vt:i4>0</vt:i4>
      </vt:variant>
      <vt:variant>
        <vt:i4>5</vt:i4>
      </vt:variant>
      <vt:variant>
        <vt:lpwstr>mailto:minieropa@euro6.pl</vt:lpwstr>
      </vt:variant>
      <vt:variant>
        <vt:lpwstr/>
      </vt:variant>
      <vt:variant>
        <vt:i4>5963836</vt:i4>
      </vt:variant>
      <vt:variant>
        <vt:i4>0</vt:i4>
      </vt:variant>
      <vt:variant>
        <vt:i4>0</vt:i4>
      </vt:variant>
      <vt:variant>
        <vt:i4>5</vt:i4>
      </vt:variant>
      <vt:variant>
        <vt:lpwstr>mailto:minieropa@euro6.pl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Kaunas Spring 2011</dc:title>
  <dc:creator>Juste</dc:creator>
  <cp:lastModifiedBy>Jówko Joanna (Centrala PZUSA)</cp:lastModifiedBy>
  <cp:revision>6</cp:revision>
  <cp:lastPrinted>2017-12-09T13:41:00Z</cp:lastPrinted>
  <dcterms:created xsi:type="dcterms:W3CDTF">2018-01-10T10:41:00Z</dcterms:created>
  <dcterms:modified xsi:type="dcterms:W3CDTF">2018-01-10T11:05:00Z</dcterms:modified>
</cp:coreProperties>
</file>