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D39" w:rsidRDefault="00332D39" w:rsidP="000B7601">
      <w:pPr>
        <w:jc w:val="right"/>
        <w:rPr>
          <w:b/>
          <w:bCs/>
        </w:rPr>
      </w:pPr>
      <w:r>
        <w:rPr>
          <w:b/>
          <w:bCs/>
        </w:rPr>
        <w:t xml:space="preserve"> ……………………….</w:t>
      </w:r>
    </w:p>
    <w:p w:rsidR="00332D39" w:rsidRPr="000B7601" w:rsidRDefault="00332D39" w:rsidP="000B7601">
      <w:pPr>
        <w:jc w:val="center"/>
        <w:rPr>
          <w:b/>
          <w:bCs/>
          <w:i/>
          <w:iCs/>
          <w:u w:val="single"/>
        </w:rPr>
      </w:pPr>
      <w:r w:rsidRPr="000B7601">
        <w:rPr>
          <w:b/>
          <w:bCs/>
          <w:i/>
          <w:iCs/>
          <w:u w:val="single"/>
        </w:rPr>
        <w:t xml:space="preserve">Oświadczenie zgody udziału w </w:t>
      </w:r>
      <w:r>
        <w:rPr>
          <w:b/>
          <w:bCs/>
          <w:i/>
          <w:iCs/>
          <w:u w:val="single"/>
        </w:rPr>
        <w:t>zajęciachw terenie</w:t>
      </w:r>
      <w:r w:rsidRPr="000B7601">
        <w:rPr>
          <w:b/>
          <w:bCs/>
          <w:i/>
          <w:iCs/>
          <w:u w:val="single"/>
        </w:rPr>
        <w:t xml:space="preserve"> </w:t>
      </w:r>
    </w:p>
    <w:p w:rsidR="00332D39" w:rsidRPr="000B7601" w:rsidRDefault="00332D39" w:rsidP="000B7601">
      <w:pPr>
        <w:jc w:val="center"/>
        <w:rPr>
          <w:b/>
          <w:bCs/>
          <w:i/>
          <w:iCs/>
          <w:u w:val="single"/>
        </w:rPr>
      </w:pPr>
      <w:r w:rsidRPr="000B7601">
        <w:rPr>
          <w:b/>
          <w:bCs/>
          <w:i/>
          <w:iCs/>
          <w:u w:val="single"/>
        </w:rPr>
        <w:t xml:space="preserve">oraz zapoznania się i przestrzegania regulaminu przez uczestnika zajęć. </w:t>
      </w:r>
    </w:p>
    <w:p w:rsidR="00332D39" w:rsidRDefault="00332D39" w:rsidP="000B7601">
      <w:pPr>
        <w:rPr>
          <w:b/>
          <w:bCs/>
        </w:rPr>
      </w:pPr>
      <w:r>
        <w:rPr>
          <w:b/>
          <w:bCs/>
        </w:rPr>
        <w:t>RODZIC LUB OPIEKUN PRAWNY</w:t>
      </w:r>
    </w:p>
    <w:p w:rsidR="00332D39" w:rsidRDefault="00332D39" w:rsidP="000B7601">
      <w:r>
        <w:rPr>
          <w:b/>
          <w:bCs/>
        </w:rPr>
        <w:t xml:space="preserve">      </w:t>
      </w:r>
      <w:r>
        <w:t xml:space="preserve"> W związku z rozpoczęciem zajęć w grupach w trakcie procesu „odmrażania sportu” w trakcie pandemii koronawirusa zobowiązuje się do zapoznania mojego dziecka ( IMIE I NAZWISKO DZIECKA) ……………………………………</w:t>
      </w:r>
    </w:p>
    <w:p w:rsidR="00332D39" w:rsidRDefault="00332D39" w:rsidP="000B7601">
      <w:r>
        <w:t>………………………………….z zasadami uczestnictwa w zajęciach oraz bezwzględnego ich przestrzegania.</w:t>
      </w:r>
    </w:p>
    <w:p w:rsidR="00332D39" w:rsidRDefault="00332D39" w:rsidP="000B7601"/>
    <w:p w:rsidR="00332D39" w:rsidRDefault="00332D39" w:rsidP="000B7601">
      <w:r>
        <w:t xml:space="preserve">                                                                                                                                                  ………………………………………………………</w:t>
      </w:r>
    </w:p>
    <w:p w:rsidR="00332D39" w:rsidRDefault="00332D39" w:rsidP="000B7601">
      <w:pPr>
        <w:jc w:val="right"/>
      </w:pPr>
      <w:r>
        <w:t xml:space="preserve">Podpis rodzica lub opiekuna </w:t>
      </w:r>
    </w:p>
    <w:p w:rsidR="00332D39" w:rsidRDefault="00332D39" w:rsidP="000B7601">
      <w:r>
        <w:t>ZAWODNIK – UCZESTNIK ZAJĘĆ</w:t>
      </w:r>
    </w:p>
    <w:p w:rsidR="00332D39" w:rsidRDefault="00332D39" w:rsidP="000B7601">
      <w:r>
        <w:t>W związku z rozpoczęciem zajęć w grupach w trakcie procesu „odmrażania sportu” w trakcie pandemii koronawirusa zobowiązuje się do zapoznania z zasadami uczestnictwa w zajęciach oraz bezwzględnego ich przestrzegania.</w:t>
      </w:r>
    </w:p>
    <w:p w:rsidR="00332D39" w:rsidRDefault="00332D39" w:rsidP="000B7601">
      <w:r>
        <w:t xml:space="preserve">                                                                                                </w:t>
      </w:r>
    </w:p>
    <w:p w:rsidR="00332D39" w:rsidRDefault="00332D39" w:rsidP="000B7601">
      <w:r>
        <w:t xml:space="preserve">                                                                                                                                                  ………………………………………………………</w:t>
      </w:r>
    </w:p>
    <w:p w:rsidR="00332D39" w:rsidRDefault="00332D39" w:rsidP="000B7601">
      <w:pPr>
        <w:jc w:val="right"/>
      </w:pPr>
      <w:r>
        <w:t xml:space="preserve">Podpis rodzica lub opiekuna </w:t>
      </w:r>
    </w:p>
    <w:p w:rsidR="00332D39" w:rsidRPr="00817EEA" w:rsidRDefault="00332D39" w:rsidP="00817EEA">
      <w:pPr>
        <w:jc w:val="center"/>
        <w:rPr>
          <w:b/>
          <w:bCs/>
        </w:rPr>
      </w:pPr>
      <w:r w:rsidRPr="00817EEA">
        <w:rPr>
          <w:b/>
          <w:bCs/>
        </w:rPr>
        <w:t>REGULAMIN ZAJĘĆ</w:t>
      </w:r>
    </w:p>
    <w:p w:rsidR="00332D39" w:rsidRPr="00044730" w:rsidRDefault="00332D39" w:rsidP="000B7601">
      <w:pPr>
        <w:spacing w:before="120" w:line="24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044730">
        <w:rPr>
          <w:rFonts w:ascii="Arial" w:hAnsi="Arial" w:cs="Arial"/>
          <w:b/>
          <w:sz w:val="20"/>
          <w:szCs w:val="20"/>
        </w:rPr>
        <w:t>Wszystkich uczestników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044730">
        <w:rPr>
          <w:rFonts w:ascii="Arial" w:hAnsi="Arial" w:cs="Arial"/>
          <w:b/>
          <w:sz w:val="20"/>
          <w:szCs w:val="20"/>
        </w:rPr>
        <w:t>obowiązuje:</w:t>
      </w:r>
    </w:p>
    <w:p w:rsidR="00332D39" w:rsidRPr="00044730" w:rsidRDefault="00332D39" w:rsidP="000B7601">
      <w:pPr>
        <w:pStyle w:val="Akapit"/>
        <w:numPr>
          <w:ilvl w:val="0"/>
          <w:numId w:val="1"/>
        </w:numPr>
        <w:spacing w:before="60"/>
        <w:ind w:left="357" w:hanging="357"/>
        <w:rPr>
          <w:sz w:val="20"/>
          <w:szCs w:val="20"/>
        </w:rPr>
      </w:pPr>
      <w:r w:rsidRPr="00044730">
        <w:rPr>
          <w:sz w:val="20"/>
          <w:szCs w:val="20"/>
        </w:rPr>
        <w:t xml:space="preserve">Zastosowanie się do regulaminu </w:t>
      </w:r>
      <w:r>
        <w:rPr>
          <w:sz w:val="20"/>
          <w:szCs w:val="20"/>
        </w:rPr>
        <w:t>zajęć.</w:t>
      </w:r>
    </w:p>
    <w:p w:rsidR="00332D39" w:rsidRPr="00044730" w:rsidRDefault="00332D39" w:rsidP="000B760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044730">
        <w:rPr>
          <w:rFonts w:ascii="Arial" w:hAnsi="Arial" w:cs="Arial"/>
          <w:sz w:val="20"/>
          <w:szCs w:val="20"/>
        </w:rPr>
        <w:t xml:space="preserve">Dyscyplina i troska o porządek </w:t>
      </w:r>
      <w:r>
        <w:rPr>
          <w:rFonts w:ascii="Arial" w:hAnsi="Arial" w:cs="Arial"/>
          <w:sz w:val="20"/>
          <w:szCs w:val="20"/>
        </w:rPr>
        <w:t xml:space="preserve">i zachowanie w trakcie </w:t>
      </w:r>
      <w:r w:rsidRPr="00044730">
        <w:rPr>
          <w:rFonts w:ascii="Arial" w:hAnsi="Arial" w:cs="Arial"/>
          <w:sz w:val="20"/>
          <w:szCs w:val="20"/>
        </w:rPr>
        <w:t>w treningu</w:t>
      </w:r>
      <w:r>
        <w:rPr>
          <w:rFonts w:ascii="Arial" w:hAnsi="Arial" w:cs="Arial"/>
          <w:sz w:val="20"/>
          <w:szCs w:val="20"/>
        </w:rPr>
        <w:t>.</w:t>
      </w:r>
    </w:p>
    <w:p w:rsidR="00332D39" w:rsidRDefault="00332D39" w:rsidP="000B760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Zakaz spożywania produktów spożywczych, picie wyłącznie wody z oznaczonego własnego pojemnika.</w:t>
      </w:r>
    </w:p>
    <w:p w:rsidR="00332D39" w:rsidRPr="00044730" w:rsidRDefault="00332D39" w:rsidP="000B760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044730">
        <w:rPr>
          <w:rFonts w:ascii="Arial" w:hAnsi="Arial" w:cs="Arial"/>
          <w:sz w:val="20"/>
          <w:szCs w:val="20"/>
        </w:rPr>
        <w:t>Troska o zdrowie i bezpieczeństwo własne i innych na zajęciach szkoleniowych</w:t>
      </w:r>
      <w:r>
        <w:rPr>
          <w:rFonts w:ascii="Arial" w:hAnsi="Arial" w:cs="Arial"/>
          <w:sz w:val="20"/>
          <w:szCs w:val="20"/>
        </w:rPr>
        <w:t xml:space="preserve">, utrzymanie bezpiecznej odległości, dezynfekcja rąk przed i po treningu. </w:t>
      </w:r>
    </w:p>
    <w:p w:rsidR="00332D39" w:rsidRPr="00044730" w:rsidRDefault="00332D39" w:rsidP="000B760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044730">
        <w:rPr>
          <w:rFonts w:ascii="Arial" w:hAnsi="Arial" w:cs="Arial"/>
          <w:sz w:val="20"/>
          <w:szCs w:val="20"/>
        </w:rPr>
        <w:t xml:space="preserve">Korzystanie z </w:t>
      </w:r>
      <w:r>
        <w:rPr>
          <w:rFonts w:ascii="Arial" w:hAnsi="Arial" w:cs="Arial"/>
          <w:sz w:val="20"/>
          <w:szCs w:val="20"/>
        </w:rPr>
        <w:t xml:space="preserve">własnych </w:t>
      </w:r>
      <w:r w:rsidRPr="00044730">
        <w:rPr>
          <w:rFonts w:ascii="Arial" w:hAnsi="Arial" w:cs="Arial"/>
          <w:sz w:val="20"/>
          <w:szCs w:val="20"/>
        </w:rPr>
        <w:t>urządzeń</w:t>
      </w:r>
      <w:r>
        <w:rPr>
          <w:rFonts w:ascii="Arial" w:hAnsi="Arial" w:cs="Arial"/>
          <w:sz w:val="20"/>
          <w:szCs w:val="20"/>
        </w:rPr>
        <w:t xml:space="preserve"> (nie pożyczania ich)</w:t>
      </w:r>
      <w:r w:rsidRPr="00044730">
        <w:rPr>
          <w:rFonts w:ascii="Arial" w:hAnsi="Arial" w:cs="Arial"/>
          <w:sz w:val="20"/>
          <w:szCs w:val="20"/>
        </w:rPr>
        <w:t xml:space="preserve"> zgodnie z ich przeznaczeniem pod kontrolą trenerów.</w:t>
      </w:r>
      <w:r>
        <w:rPr>
          <w:rFonts w:ascii="Arial" w:hAnsi="Arial" w:cs="Arial"/>
          <w:sz w:val="20"/>
          <w:szCs w:val="20"/>
        </w:rPr>
        <w:t xml:space="preserve"> Korzystanie z urządzeń trenera tylko we wskazany sposób i według wskazówek.</w:t>
      </w:r>
    </w:p>
    <w:p w:rsidR="00332D39" w:rsidRPr="00044730" w:rsidRDefault="00332D39" w:rsidP="000B760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044730">
        <w:rPr>
          <w:rFonts w:ascii="Arial" w:hAnsi="Arial" w:cs="Arial"/>
          <w:sz w:val="20"/>
          <w:szCs w:val="20"/>
        </w:rPr>
        <w:t xml:space="preserve">Zachowanie wszelkich przepisów </w:t>
      </w:r>
      <w:r>
        <w:rPr>
          <w:rFonts w:ascii="Arial" w:hAnsi="Arial" w:cs="Arial"/>
          <w:sz w:val="20"/>
          <w:szCs w:val="20"/>
        </w:rPr>
        <w:t xml:space="preserve">sanitarnych </w:t>
      </w:r>
      <w:r w:rsidRPr="00044730">
        <w:rPr>
          <w:rFonts w:ascii="Arial" w:hAnsi="Arial" w:cs="Arial"/>
          <w:sz w:val="20"/>
          <w:szCs w:val="20"/>
        </w:rPr>
        <w:t xml:space="preserve">obowiązujących </w:t>
      </w:r>
      <w:r>
        <w:rPr>
          <w:rFonts w:ascii="Arial" w:hAnsi="Arial" w:cs="Arial"/>
          <w:sz w:val="20"/>
          <w:szCs w:val="20"/>
        </w:rPr>
        <w:t>zgodnie z wytycznymi sanepidu dotyczącymi epidemii koronawirusa SARS -CoV-2.</w:t>
      </w:r>
    </w:p>
    <w:p w:rsidR="00332D39" w:rsidRPr="00817EEA" w:rsidRDefault="00332D39" w:rsidP="00817EE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044730">
        <w:rPr>
          <w:rFonts w:ascii="Arial" w:hAnsi="Arial" w:cs="Arial"/>
          <w:sz w:val="20"/>
          <w:szCs w:val="20"/>
        </w:rPr>
        <w:t xml:space="preserve">Odpowiednie obuwie i strój, stosowne do rodzaju zajęć, warunków atmosferycznych, terenowych </w:t>
      </w:r>
      <w:r>
        <w:rPr>
          <w:rFonts w:ascii="Arial" w:hAnsi="Arial" w:cs="Arial"/>
          <w:sz w:val="20"/>
          <w:szCs w:val="20"/>
        </w:rPr>
        <w:t>przygotowane w domu. Zawodnik przychodzi na zajęcia przebrany w strój sportowy.</w:t>
      </w:r>
    </w:p>
    <w:p w:rsidR="00332D39" w:rsidRPr="00044730" w:rsidRDefault="00332D39" w:rsidP="000B760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044730">
        <w:rPr>
          <w:rFonts w:ascii="Arial" w:hAnsi="Arial" w:cs="Arial"/>
          <w:sz w:val="20"/>
          <w:szCs w:val="20"/>
        </w:rPr>
        <w:t xml:space="preserve">Natychmiastowe zgłoszenie wszelkich problemów zdrowotnych trenerom. </w:t>
      </w:r>
    </w:p>
    <w:p w:rsidR="00332D39" w:rsidRPr="00817EEA" w:rsidRDefault="00332D39" w:rsidP="00617042">
      <w:pPr>
        <w:pStyle w:val="BodyText"/>
        <w:spacing w:before="60" w:line="240" w:lineRule="auto"/>
        <w:rPr>
          <w:b/>
          <w:sz w:val="20"/>
          <w:szCs w:val="20"/>
        </w:rPr>
      </w:pPr>
      <w:r>
        <w:rPr>
          <w:sz w:val="20"/>
          <w:szCs w:val="20"/>
        </w:rPr>
        <w:t xml:space="preserve">9. </w:t>
      </w:r>
      <w:r w:rsidRPr="00817EEA">
        <w:rPr>
          <w:sz w:val="20"/>
          <w:szCs w:val="20"/>
        </w:rPr>
        <w:t xml:space="preserve">Wszystkie wyjścia poza miejsce treningu mogą odbywać się tylko za wiedzą </w:t>
      </w:r>
      <w:r>
        <w:rPr>
          <w:sz w:val="20"/>
          <w:szCs w:val="20"/>
        </w:rPr>
        <w:t xml:space="preserve">trenera lub rodzica.. </w:t>
      </w:r>
    </w:p>
    <w:p w:rsidR="00332D39" w:rsidRPr="00044730" w:rsidRDefault="00332D39" w:rsidP="000B7601">
      <w:pPr>
        <w:pStyle w:val="BodyText2"/>
        <w:spacing w:before="60" w:line="240" w:lineRule="auto"/>
        <w:rPr>
          <w:b w:val="0"/>
          <w:sz w:val="20"/>
          <w:szCs w:val="20"/>
        </w:rPr>
      </w:pPr>
      <w:r w:rsidRPr="00044730">
        <w:rPr>
          <w:b w:val="0"/>
          <w:sz w:val="20"/>
          <w:szCs w:val="20"/>
        </w:rPr>
        <w:t>Oświadczam, że zostałem zapoznany z niniejszym regulaminem</w:t>
      </w:r>
      <w:r>
        <w:rPr>
          <w:b w:val="0"/>
          <w:sz w:val="20"/>
          <w:szCs w:val="20"/>
        </w:rPr>
        <w:t xml:space="preserve"> </w:t>
      </w:r>
      <w:r w:rsidRPr="00044730">
        <w:rPr>
          <w:b w:val="0"/>
          <w:sz w:val="20"/>
          <w:szCs w:val="20"/>
        </w:rPr>
        <w:t>i zobowiązuję się do jego przestrzegania, potwierdzając to własnoręcznym podpisem.</w:t>
      </w:r>
    </w:p>
    <w:p w:rsidR="00332D39" w:rsidRPr="00044730" w:rsidRDefault="00332D39" w:rsidP="000B7601">
      <w:pPr>
        <w:pStyle w:val="FR1"/>
        <w:spacing w:before="60"/>
        <w:rPr>
          <w:b/>
        </w:rPr>
      </w:pPr>
      <w:r w:rsidRPr="00044730">
        <w:rPr>
          <w:b/>
        </w:rPr>
        <w:t>Konsekwencją nie</w:t>
      </w:r>
      <w:r>
        <w:rPr>
          <w:b/>
        </w:rPr>
        <w:t xml:space="preserve"> </w:t>
      </w:r>
      <w:r w:rsidRPr="00044730">
        <w:rPr>
          <w:b/>
        </w:rPr>
        <w:t>zastosowania się do Regulaminu zawodników jest usunięcie</w:t>
      </w:r>
      <w:r>
        <w:rPr>
          <w:b/>
        </w:rPr>
        <w:t xml:space="preserve"> z zajęć i</w:t>
      </w:r>
      <w:r w:rsidRPr="00044730">
        <w:rPr>
          <w:b/>
        </w:rPr>
        <w:t xml:space="preserve"> odesłanie do domu</w:t>
      </w:r>
      <w:r>
        <w:rPr>
          <w:b/>
        </w:rPr>
        <w:t xml:space="preserve"> pod opieką </w:t>
      </w:r>
      <w:r w:rsidRPr="00044730">
        <w:rPr>
          <w:b/>
        </w:rPr>
        <w:t xml:space="preserve">rodziców </w:t>
      </w:r>
      <w:r>
        <w:rPr>
          <w:b/>
        </w:rPr>
        <w:t xml:space="preserve"> ( dzieci do 13 roku życia) </w:t>
      </w:r>
      <w:r w:rsidRPr="00044730">
        <w:rPr>
          <w:b/>
        </w:rPr>
        <w:t>oraz dalsze konsekwencje dyscyplinarne.</w:t>
      </w:r>
    </w:p>
    <w:p w:rsidR="00332D39" w:rsidRDefault="00332D39" w:rsidP="000B7601">
      <w:pPr>
        <w:jc w:val="right"/>
      </w:pPr>
    </w:p>
    <w:p w:rsidR="00332D39" w:rsidRPr="000B7601" w:rsidRDefault="00332D39" w:rsidP="000B7601">
      <w:pPr>
        <w:jc w:val="right"/>
        <w:rPr>
          <w:b/>
          <w:bCs/>
          <w:sz w:val="24"/>
          <w:szCs w:val="24"/>
        </w:rPr>
      </w:pPr>
    </w:p>
    <w:sectPr w:rsidR="00332D39" w:rsidRPr="000B7601" w:rsidSect="000B76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969D0"/>
    <w:multiLevelType w:val="hybridMultilevel"/>
    <w:tmpl w:val="4AD0895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64EB521D"/>
    <w:multiLevelType w:val="hybridMultilevel"/>
    <w:tmpl w:val="BC04605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7601"/>
    <w:rsid w:val="00044730"/>
    <w:rsid w:val="000B7601"/>
    <w:rsid w:val="002B2950"/>
    <w:rsid w:val="00332D39"/>
    <w:rsid w:val="00464C18"/>
    <w:rsid w:val="00617042"/>
    <w:rsid w:val="006835EB"/>
    <w:rsid w:val="00817EEA"/>
    <w:rsid w:val="00820299"/>
    <w:rsid w:val="00BB7883"/>
    <w:rsid w:val="00F33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883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1">
    <w:name w:val="FR1"/>
    <w:uiPriority w:val="99"/>
    <w:rsid w:val="000B7601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0B7601"/>
    <w:pPr>
      <w:widowControl w:val="0"/>
      <w:autoSpaceDE w:val="0"/>
      <w:autoSpaceDN w:val="0"/>
      <w:adjustRightInd w:val="0"/>
      <w:spacing w:before="280" w:after="0" w:line="360" w:lineRule="exact"/>
      <w:jc w:val="both"/>
    </w:pPr>
    <w:rPr>
      <w:rFonts w:ascii="Arial" w:eastAsia="Times New Roman" w:hAnsi="Arial" w:cs="Arial"/>
      <w:sz w:val="24"/>
      <w:lang w:eastAsia="pl-PL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0B7601"/>
    <w:rPr>
      <w:rFonts w:ascii="Arial" w:hAnsi="Arial" w:cs="Arial"/>
      <w:sz w:val="24"/>
      <w:lang w:eastAsia="pl-PL"/>
    </w:rPr>
  </w:style>
  <w:style w:type="paragraph" w:styleId="BodyText2">
    <w:name w:val="Body Text 2"/>
    <w:basedOn w:val="Normal"/>
    <w:link w:val="BodyText2Char"/>
    <w:uiPriority w:val="99"/>
    <w:rsid w:val="000B7601"/>
    <w:pPr>
      <w:widowControl w:val="0"/>
      <w:autoSpaceDE w:val="0"/>
      <w:autoSpaceDN w:val="0"/>
      <w:adjustRightInd w:val="0"/>
      <w:spacing w:before="360" w:after="0" w:line="340" w:lineRule="exact"/>
      <w:jc w:val="both"/>
    </w:pPr>
    <w:rPr>
      <w:rFonts w:ascii="Arial" w:eastAsia="Times New Roman" w:hAnsi="Arial" w:cs="Arial"/>
      <w:b/>
      <w:bCs/>
      <w:sz w:val="24"/>
      <w:lang w:eastAsia="pl-PL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0B7601"/>
    <w:rPr>
      <w:rFonts w:ascii="Arial" w:hAnsi="Arial" w:cs="Arial"/>
      <w:b/>
      <w:bCs/>
      <w:sz w:val="24"/>
      <w:lang w:eastAsia="pl-PL"/>
    </w:rPr>
  </w:style>
  <w:style w:type="paragraph" w:customStyle="1" w:styleId="Akapit">
    <w:name w:val="Akapit"/>
    <w:basedOn w:val="Normal"/>
    <w:autoRedefine/>
    <w:uiPriority w:val="99"/>
    <w:rsid w:val="000B7601"/>
    <w:pPr>
      <w:spacing w:before="120" w:after="0" w:line="240" w:lineRule="auto"/>
      <w:ind w:firstLine="709"/>
      <w:jc w:val="both"/>
    </w:pPr>
    <w:rPr>
      <w:rFonts w:ascii="Arial" w:eastAsia="Times New Roman" w:hAnsi="Arial" w:cs="Arial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38</TotalTime>
  <Pages>1</Pages>
  <Words>368</Words>
  <Characters>2212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W</cp:lastModifiedBy>
  <cp:revision>5</cp:revision>
  <dcterms:created xsi:type="dcterms:W3CDTF">2020-05-10T12:54:00Z</dcterms:created>
  <dcterms:modified xsi:type="dcterms:W3CDTF">2020-05-15T11:13:00Z</dcterms:modified>
</cp:coreProperties>
</file>