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AB1" w:rsidRPr="00185255" w:rsidRDefault="00B31AB1" w:rsidP="00185255">
      <w:pPr>
        <w:ind w:left="-18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Pr="00185255">
        <w:rPr>
          <w:b/>
          <w:sz w:val="32"/>
          <w:szCs w:val="32"/>
        </w:rPr>
        <w:t xml:space="preserve">Rozkład zajęć lodowych „Euro </w:t>
      </w:r>
      <w:smartTag w:uri="urn:schemas-microsoft-com:office:smarttags" w:element="metricconverter">
        <w:smartTagPr>
          <w:attr w:name="ProductID" w:val="6”"/>
        </w:smartTagPr>
        <w:r w:rsidRPr="00185255">
          <w:rPr>
            <w:b/>
            <w:sz w:val="32"/>
            <w:szCs w:val="32"/>
          </w:rPr>
          <w:t>6”</w:t>
        </w:r>
      </w:smartTag>
      <w:r w:rsidRPr="00185255">
        <w:rPr>
          <w:b/>
          <w:sz w:val="32"/>
          <w:szCs w:val="32"/>
        </w:rPr>
        <w:t xml:space="preserve"> w okresie ferii zimowych </w:t>
      </w:r>
    </w:p>
    <w:tbl>
      <w:tblPr>
        <w:tblW w:w="7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60"/>
        <w:gridCol w:w="1800"/>
        <w:gridCol w:w="1980"/>
        <w:gridCol w:w="1800"/>
      </w:tblGrid>
      <w:tr w:rsidR="00B31AB1" w:rsidRPr="0012601C" w:rsidTr="00185255">
        <w:trPr>
          <w:trHeight w:val="418"/>
        </w:trPr>
        <w:tc>
          <w:tcPr>
            <w:tcW w:w="2160" w:type="dxa"/>
          </w:tcPr>
          <w:p w:rsidR="00B31AB1" w:rsidRPr="00066BF9" w:rsidRDefault="00B31AB1" w:rsidP="0012601C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Data</w:t>
            </w:r>
          </w:p>
        </w:tc>
        <w:tc>
          <w:tcPr>
            <w:tcW w:w="1800" w:type="dxa"/>
          </w:tcPr>
          <w:p w:rsidR="00B31AB1" w:rsidRPr="00066BF9" w:rsidRDefault="00B31AB1" w:rsidP="0012601C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Godzina</w:t>
            </w:r>
          </w:p>
        </w:tc>
        <w:tc>
          <w:tcPr>
            <w:tcW w:w="1980" w:type="dxa"/>
          </w:tcPr>
          <w:p w:rsidR="00B31AB1" w:rsidRPr="00066BF9" w:rsidRDefault="00B31AB1" w:rsidP="00E17383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Data</w:t>
            </w:r>
          </w:p>
        </w:tc>
        <w:tc>
          <w:tcPr>
            <w:tcW w:w="1800" w:type="dxa"/>
          </w:tcPr>
          <w:p w:rsidR="00B31AB1" w:rsidRPr="00066BF9" w:rsidRDefault="00B31AB1" w:rsidP="00E17383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Godzina</w:t>
            </w:r>
          </w:p>
        </w:tc>
      </w:tr>
      <w:tr w:rsidR="00B31AB1" w:rsidRPr="0012601C" w:rsidTr="00185255">
        <w:trPr>
          <w:trHeight w:val="567"/>
        </w:trPr>
        <w:tc>
          <w:tcPr>
            <w:tcW w:w="2160" w:type="dxa"/>
          </w:tcPr>
          <w:p w:rsidR="00B31AB1" w:rsidRPr="00066BF9" w:rsidRDefault="00B31AB1" w:rsidP="0012601C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10 lutego 2020r.</w:t>
            </w:r>
          </w:p>
          <w:p w:rsidR="00B31AB1" w:rsidRPr="00066BF9" w:rsidRDefault="00B31AB1" w:rsidP="0012601C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66BF9">
              <w:rPr>
                <w:rFonts w:ascii="Tahoma" w:hAnsi="Tahoma" w:cs="Tahoma"/>
                <w:sz w:val="20"/>
                <w:szCs w:val="20"/>
              </w:rPr>
              <w:t>Poniedziałek</w:t>
            </w:r>
          </w:p>
        </w:tc>
        <w:tc>
          <w:tcPr>
            <w:tcW w:w="1800" w:type="dxa"/>
            <w:vAlign w:val="center"/>
          </w:tcPr>
          <w:p w:rsidR="00B31AB1" w:rsidRPr="00066BF9" w:rsidRDefault="00B31AB1" w:rsidP="00066BF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16.30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-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17.15</w:t>
            </w:r>
          </w:p>
        </w:tc>
        <w:tc>
          <w:tcPr>
            <w:tcW w:w="1980" w:type="dxa"/>
          </w:tcPr>
          <w:p w:rsidR="00B31AB1" w:rsidRPr="00066BF9" w:rsidRDefault="00B31AB1" w:rsidP="00E17383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17 lutego 2020r.</w:t>
            </w:r>
          </w:p>
          <w:p w:rsidR="00B31AB1" w:rsidRPr="00066BF9" w:rsidRDefault="00B31AB1" w:rsidP="00E1738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66BF9">
              <w:rPr>
                <w:rFonts w:ascii="Tahoma" w:hAnsi="Tahoma" w:cs="Tahoma"/>
                <w:sz w:val="20"/>
                <w:szCs w:val="20"/>
              </w:rPr>
              <w:t>Poniedziałek</w:t>
            </w:r>
          </w:p>
        </w:tc>
        <w:tc>
          <w:tcPr>
            <w:tcW w:w="1800" w:type="dxa"/>
            <w:vAlign w:val="center"/>
          </w:tcPr>
          <w:p w:rsidR="00B31AB1" w:rsidRPr="00066BF9" w:rsidRDefault="00B31AB1" w:rsidP="00066BF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16.30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-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17.15</w:t>
            </w:r>
          </w:p>
        </w:tc>
      </w:tr>
      <w:tr w:rsidR="00B31AB1" w:rsidRPr="0012601C" w:rsidTr="00185255">
        <w:trPr>
          <w:trHeight w:val="567"/>
        </w:trPr>
        <w:tc>
          <w:tcPr>
            <w:tcW w:w="2160" w:type="dxa"/>
          </w:tcPr>
          <w:p w:rsidR="00B31AB1" w:rsidRPr="00066BF9" w:rsidRDefault="00B31AB1" w:rsidP="0012601C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11 lutego 2020r.</w:t>
            </w:r>
          </w:p>
          <w:p w:rsidR="00B31AB1" w:rsidRPr="00066BF9" w:rsidRDefault="00B31AB1" w:rsidP="0012601C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66BF9">
              <w:rPr>
                <w:rFonts w:ascii="Tahoma" w:hAnsi="Tahoma" w:cs="Tahoma"/>
                <w:sz w:val="20"/>
                <w:szCs w:val="20"/>
              </w:rPr>
              <w:t>Wtorek</w:t>
            </w:r>
          </w:p>
        </w:tc>
        <w:tc>
          <w:tcPr>
            <w:tcW w:w="1800" w:type="dxa"/>
            <w:vAlign w:val="center"/>
          </w:tcPr>
          <w:p w:rsidR="00B31AB1" w:rsidRPr="00066BF9" w:rsidRDefault="00B31AB1" w:rsidP="00066BF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16.30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-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17.15</w:t>
            </w:r>
          </w:p>
        </w:tc>
        <w:tc>
          <w:tcPr>
            <w:tcW w:w="1980" w:type="dxa"/>
          </w:tcPr>
          <w:p w:rsidR="00B31AB1" w:rsidRPr="00066BF9" w:rsidRDefault="00B31AB1" w:rsidP="00E17383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18 lutego 2020r.</w:t>
            </w:r>
          </w:p>
          <w:p w:rsidR="00B31AB1" w:rsidRPr="00066BF9" w:rsidRDefault="00B31AB1" w:rsidP="00E1738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66BF9">
              <w:rPr>
                <w:rFonts w:ascii="Tahoma" w:hAnsi="Tahoma" w:cs="Tahoma"/>
                <w:sz w:val="20"/>
                <w:szCs w:val="20"/>
              </w:rPr>
              <w:t>Wtorek</w:t>
            </w:r>
          </w:p>
        </w:tc>
        <w:tc>
          <w:tcPr>
            <w:tcW w:w="1800" w:type="dxa"/>
            <w:vAlign w:val="center"/>
          </w:tcPr>
          <w:p w:rsidR="00B31AB1" w:rsidRPr="00066BF9" w:rsidRDefault="00B31AB1" w:rsidP="00066BF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16.30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-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17.15</w:t>
            </w:r>
          </w:p>
        </w:tc>
      </w:tr>
      <w:tr w:rsidR="00B31AB1" w:rsidRPr="0012601C" w:rsidTr="00185255">
        <w:trPr>
          <w:trHeight w:val="567"/>
        </w:trPr>
        <w:tc>
          <w:tcPr>
            <w:tcW w:w="2160" w:type="dxa"/>
          </w:tcPr>
          <w:p w:rsidR="00B31AB1" w:rsidRPr="00066BF9" w:rsidRDefault="00B31AB1" w:rsidP="0012601C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12 lutego 2020r.</w:t>
            </w:r>
          </w:p>
          <w:p w:rsidR="00B31AB1" w:rsidRPr="00066BF9" w:rsidRDefault="00B31AB1" w:rsidP="0012601C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66BF9">
              <w:rPr>
                <w:rFonts w:ascii="Tahoma" w:hAnsi="Tahoma" w:cs="Tahoma"/>
                <w:sz w:val="20"/>
                <w:szCs w:val="20"/>
              </w:rPr>
              <w:t>Środa</w:t>
            </w:r>
          </w:p>
        </w:tc>
        <w:tc>
          <w:tcPr>
            <w:tcW w:w="1800" w:type="dxa"/>
            <w:vAlign w:val="center"/>
          </w:tcPr>
          <w:p w:rsidR="00B31AB1" w:rsidRPr="00066BF9" w:rsidRDefault="00B31AB1" w:rsidP="00066BF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16.30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-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17.15</w:t>
            </w:r>
          </w:p>
        </w:tc>
        <w:tc>
          <w:tcPr>
            <w:tcW w:w="1980" w:type="dxa"/>
          </w:tcPr>
          <w:p w:rsidR="00B31AB1" w:rsidRPr="00066BF9" w:rsidRDefault="00B31AB1" w:rsidP="00E17383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19 lutego 2020r.</w:t>
            </w:r>
          </w:p>
          <w:p w:rsidR="00B31AB1" w:rsidRPr="00066BF9" w:rsidRDefault="00B31AB1" w:rsidP="00E1738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66BF9">
              <w:rPr>
                <w:rFonts w:ascii="Tahoma" w:hAnsi="Tahoma" w:cs="Tahoma"/>
                <w:sz w:val="20"/>
                <w:szCs w:val="20"/>
              </w:rPr>
              <w:t>Środa</w:t>
            </w:r>
          </w:p>
        </w:tc>
        <w:tc>
          <w:tcPr>
            <w:tcW w:w="1800" w:type="dxa"/>
            <w:vAlign w:val="center"/>
          </w:tcPr>
          <w:p w:rsidR="00B31AB1" w:rsidRPr="00066BF9" w:rsidRDefault="00B31AB1" w:rsidP="00066BF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16.30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-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17.15</w:t>
            </w:r>
          </w:p>
        </w:tc>
      </w:tr>
      <w:tr w:rsidR="00B31AB1" w:rsidRPr="0012601C" w:rsidTr="00185255">
        <w:trPr>
          <w:trHeight w:val="567"/>
        </w:trPr>
        <w:tc>
          <w:tcPr>
            <w:tcW w:w="2160" w:type="dxa"/>
          </w:tcPr>
          <w:p w:rsidR="00B31AB1" w:rsidRPr="00066BF9" w:rsidRDefault="00B31AB1" w:rsidP="0012601C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13 lutego 2020r.</w:t>
            </w:r>
          </w:p>
          <w:p w:rsidR="00B31AB1" w:rsidRPr="00066BF9" w:rsidRDefault="00B31AB1" w:rsidP="0012601C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66BF9">
              <w:rPr>
                <w:rFonts w:ascii="Tahoma" w:hAnsi="Tahoma" w:cs="Tahoma"/>
                <w:sz w:val="20"/>
                <w:szCs w:val="20"/>
              </w:rPr>
              <w:t>Czwartek</w:t>
            </w:r>
          </w:p>
        </w:tc>
        <w:tc>
          <w:tcPr>
            <w:tcW w:w="1800" w:type="dxa"/>
            <w:vAlign w:val="center"/>
          </w:tcPr>
          <w:p w:rsidR="00B31AB1" w:rsidRPr="00066BF9" w:rsidRDefault="00B31AB1" w:rsidP="00066BF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15.30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-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16.15</w:t>
            </w:r>
          </w:p>
        </w:tc>
        <w:tc>
          <w:tcPr>
            <w:tcW w:w="1980" w:type="dxa"/>
          </w:tcPr>
          <w:p w:rsidR="00B31AB1" w:rsidRPr="00066BF9" w:rsidRDefault="00B31AB1" w:rsidP="00E17383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20 lutego 2020r.</w:t>
            </w:r>
          </w:p>
          <w:p w:rsidR="00B31AB1" w:rsidRPr="00066BF9" w:rsidRDefault="00B31AB1" w:rsidP="00E1738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66BF9">
              <w:rPr>
                <w:rFonts w:ascii="Tahoma" w:hAnsi="Tahoma" w:cs="Tahoma"/>
                <w:sz w:val="20"/>
                <w:szCs w:val="20"/>
              </w:rPr>
              <w:t>Czwartek</w:t>
            </w:r>
          </w:p>
        </w:tc>
        <w:tc>
          <w:tcPr>
            <w:tcW w:w="1800" w:type="dxa"/>
            <w:vAlign w:val="center"/>
          </w:tcPr>
          <w:p w:rsidR="00B31AB1" w:rsidRPr="00066BF9" w:rsidRDefault="00B31AB1" w:rsidP="00066BF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17.45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-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18.30</w:t>
            </w:r>
          </w:p>
        </w:tc>
      </w:tr>
      <w:tr w:rsidR="00B31AB1" w:rsidRPr="0012601C" w:rsidTr="00185255">
        <w:trPr>
          <w:trHeight w:val="567"/>
        </w:trPr>
        <w:tc>
          <w:tcPr>
            <w:tcW w:w="2160" w:type="dxa"/>
          </w:tcPr>
          <w:p w:rsidR="00B31AB1" w:rsidRPr="00066BF9" w:rsidRDefault="00B31AB1" w:rsidP="0012601C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14 lutego 2020r.</w:t>
            </w:r>
          </w:p>
          <w:p w:rsidR="00B31AB1" w:rsidRPr="00066BF9" w:rsidRDefault="00B31AB1" w:rsidP="0012601C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66BF9">
              <w:rPr>
                <w:rFonts w:ascii="Tahoma" w:hAnsi="Tahoma" w:cs="Tahoma"/>
                <w:sz w:val="20"/>
                <w:szCs w:val="20"/>
              </w:rPr>
              <w:t>Piątek</w:t>
            </w:r>
          </w:p>
        </w:tc>
        <w:tc>
          <w:tcPr>
            <w:tcW w:w="1800" w:type="dxa"/>
            <w:vAlign w:val="center"/>
          </w:tcPr>
          <w:p w:rsidR="00B31AB1" w:rsidRPr="00066BF9" w:rsidRDefault="00B31AB1" w:rsidP="00066BF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15.30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-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16.15</w:t>
            </w:r>
          </w:p>
        </w:tc>
        <w:tc>
          <w:tcPr>
            <w:tcW w:w="1980" w:type="dxa"/>
          </w:tcPr>
          <w:p w:rsidR="00B31AB1" w:rsidRPr="00066BF9" w:rsidRDefault="00B31AB1" w:rsidP="00E17383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21 lutego 2020r.</w:t>
            </w:r>
          </w:p>
          <w:p w:rsidR="00B31AB1" w:rsidRPr="00066BF9" w:rsidRDefault="00B31AB1" w:rsidP="00E1738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66BF9">
              <w:rPr>
                <w:rFonts w:ascii="Tahoma" w:hAnsi="Tahoma" w:cs="Tahoma"/>
                <w:sz w:val="20"/>
                <w:szCs w:val="20"/>
              </w:rPr>
              <w:t>Piątek</w:t>
            </w:r>
          </w:p>
        </w:tc>
        <w:tc>
          <w:tcPr>
            <w:tcW w:w="1800" w:type="dxa"/>
            <w:vAlign w:val="center"/>
          </w:tcPr>
          <w:p w:rsidR="00B31AB1" w:rsidRPr="00066BF9" w:rsidRDefault="00B31AB1" w:rsidP="00066BF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16.30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-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17.15</w:t>
            </w:r>
          </w:p>
        </w:tc>
      </w:tr>
      <w:tr w:rsidR="00B31AB1" w:rsidRPr="0012601C" w:rsidTr="00185255">
        <w:trPr>
          <w:trHeight w:val="567"/>
        </w:trPr>
        <w:tc>
          <w:tcPr>
            <w:tcW w:w="2160" w:type="dxa"/>
          </w:tcPr>
          <w:p w:rsidR="00B31AB1" w:rsidRPr="00066BF9" w:rsidRDefault="00B31AB1" w:rsidP="0012601C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800" w:type="dxa"/>
          </w:tcPr>
          <w:p w:rsidR="00B31AB1" w:rsidRPr="00066BF9" w:rsidRDefault="00B31AB1" w:rsidP="0012601C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1980" w:type="dxa"/>
          </w:tcPr>
          <w:p w:rsidR="00B31AB1" w:rsidRPr="00066BF9" w:rsidRDefault="00B31AB1" w:rsidP="00E17383">
            <w:pPr>
              <w:spacing w:after="0" w:line="240" w:lineRule="auto"/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22 lutego 2020r.</w:t>
            </w:r>
          </w:p>
          <w:p w:rsidR="00B31AB1" w:rsidRPr="00066BF9" w:rsidRDefault="00B31AB1" w:rsidP="00E17383">
            <w:pPr>
              <w:spacing w:after="0" w:line="24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66BF9">
              <w:rPr>
                <w:rFonts w:ascii="Tahoma" w:hAnsi="Tahoma" w:cs="Tahoma"/>
                <w:sz w:val="20"/>
                <w:szCs w:val="20"/>
              </w:rPr>
              <w:t>Sobota</w:t>
            </w:r>
          </w:p>
        </w:tc>
        <w:tc>
          <w:tcPr>
            <w:tcW w:w="1800" w:type="dxa"/>
            <w:vAlign w:val="center"/>
          </w:tcPr>
          <w:p w:rsidR="00B31AB1" w:rsidRPr="00066BF9" w:rsidRDefault="00B31AB1" w:rsidP="00066BF9">
            <w:pPr>
              <w:spacing w:after="0" w:line="240" w:lineRule="auto"/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066BF9">
              <w:rPr>
                <w:rFonts w:ascii="Tahoma" w:hAnsi="Tahoma" w:cs="Tahoma"/>
                <w:sz w:val="24"/>
                <w:szCs w:val="24"/>
              </w:rPr>
              <w:t>7.45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-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66BF9">
              <w:rPr>
                <w:rFonts w:ascii="Tahoma" w:hAnsi="Tahoma" w:cs="Tahoma"/>
                <w:sz w:val="24"/>
                <w:szCs w:val="24"/>
              </w:rPr>
              <w:t>8.30</w:t>
            </w:r>
          </w:p>
        </w:tc>
      </w:tr>
    </w:tbl>
    <w:p w:rsidR="00B31AB1" w:rsidRPr="00D70462" w:rsidRDefault="00B31AB1" w:rsidP="00D70462">
      <w:pPr>
        <w:jc w:val="both"/>
        <w:rPr>
          <w:b/>
        </w:rPr>
      </w:pPr>
    </w:p>
    <w:sectPr w:rsidR="00B31AB1" w:rsidRPr="00D70462" w:rsidSect="00185255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70462"/>
    <w:rsid w:val="00066BF9"/>
    <w:rsid w:val="00105EA0"/>
    <w:rsid w:val="0012601C"/>
    <w:rsid w:val="00185255"/>
    <w:rsid w:val="002A05AB"/>
    <w:rsid w:val="008002E4"/>
    <w:rsid w:val="008D6C3B"/>
    <w:rsid w:val="00B31AB1"/>
    <w:rsid w:val="00B85082"/>
    <w:rsid w:val="00BE1008"/>
    <w:rsid w:val="00D70462"/>
    <w:rsid w:val="00E17383"/>
    <w:rsid w:val="00E23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082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7046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33</TotalTime>
  <Pages>1</Pages>
  <Words>75</Words>
  <Characters>450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Wysocka</dc:creator>
  <cp:keywords/>
  <dc:description/>
  <cp:lastModifiedBy>W</cp:lastModifiedBy>
  <cp:revision>4</cp:revision>
  <dcterms:created xsi:type="dcterms:W3CDTF">2020-01-28T07:33:00Z</dcterms:created>
  <dcterms:modified xsi:type="dcterms:W3CDTF">2020-01-31T09:01:00Z</dcterms:modified>
</cp:coreProperties>
</file>